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272EA" w14:textId="77777777" w:rsidR="005940E5" w:rsidRDefault="005940E5" w:rsidP="00875C9D">
      <w:pPr>
        <w:ind w:left="851" w:right="415"/>
      </w:pPr>
      <w:r>
        <w:rPr>
          <w:noProof/>
          <w:lang w:eastAsia="hu-HU"/>
        </w:rPr>
        <mc:AlternateContent>
          <mc:Choice Requires="wpg">
            <w:drawing>
              <wp:inline distT="0" distB="0" distL="0" distR="0" wp14:anchorId="6954E09C" wp14:editId="37F2C40F">
                <wp:extent cx="7077456" cy="6696075"/>
                <wp:effectExtent l="0" t="0" r="9525" b="9525"/>
                <wp:docPr id="5" name="Csoport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696075"/>
                          <a:chOff x="0" y="1"/>
                          <a:chExt cx="7077456" cy="6696075"/>
                        </a:xfrm>
                      </wpg:grpSpPr>
                      <wps:wsp>
                        <wps:cNvPr id="4" name="Kép" descr="Háttérkép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Nyíl: Le 1" descr="Lefelé mutató barnás dekoratív nyíl" title="Nyíl"/>
                        <wps:cNvSpPr/>
                        <wps:spPr>
                          <a:xfrm>
                            <a:off x="464078" y="1"/>
                            <a:ext cx="3279775" cy="669607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CAA6EE" w14:textId="0C305EDF" w:rsidR="00AB1B67" w:rsidRPr="0016282D" w:rsidRDefault="00AB1B67" w:rsidP="0016282D">
                              <w:pPr>
                                <w:pStyle w:val="Bevezets"/>
                                <w:pBdr>
                                  <w:bottom w:val="single" w:sz="6" w:space="1" w:color="auto"/>
                                </w:pBdr>
                              </w:pPr>
                            </w:p>
                            <w:p w14:paraId="64E5DED0" w14:textId="18D90E10" w:rsidR="00AB1B67" w:rsidRDefault="00AB1B67" w:rsidP="007F56CF">
                              <w:pPr>
                                <w:jc w:val="center"/>
                                <w:rPr>
                                  <w:rStyle w:val="AlcmChar"/>
                                  <w:b w:val="0"/>
                                  <w:bCs/>
                                </w:rPr>
                              </w:pPr>
                              <w:r w:rsidRPr="007F56CF">
                                <w:rPr>
                                  <w:rStyle w:val="AlcmChar"/>
                                  <w:b w:val="0"/>
                                  <w:bCs/>
                                </w:rPr>
                                <w:t>És boldogan éltek AMÍG...</w:t>
                              </w:r>
                            </w:p>
                            <w:p w14:paraId="3A085B49" w14:textId="77777777" w:rsidR="00AB1B67" w:rsidRPr="007F56CF" w:rsidRDefault="00AB1B67" w:rsidP="007F56CF">
                              <w:pPr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</w:p>
                            <w:p w14:paraId="62C0C29F" w14:textId="1F561D9E" w:rsidR="00AB1B67" w:rsidRPr="007F56CF" w:rsidRDefault="00AB1B67" w:rsidP="007F56CF">
                              <w:pPr>
                                <w:ind w:left="0"/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</w:rPr>
                              </w:pPr>
                              <w:r w:rsidRPr="007F56CF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</w:rPr>
                                <w:t>6 alkalmas meseterápiás csoport</w:t>
                              </w:r>
                              <w:r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8715304" w14:textId="4E8A73A1" w:rsidR="00AB1B67" w:rsidRDefault="00AB1B67" w:rsidP="007F56CF">
                              <w:pPr>
                                <w:ind w:left="0"/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</w:rPr>
                              </w:pPr>
                            </w:p>
                            <w:p w14:paraId="3082C3A7" w14:textId="77777777" w:rsidR="00AB1B67" w:rsidRDefault="00AB1B67" w:rsidP="007F56CF">
                              <w:pPr>
                                <w:ind w:left="0"/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</w:rPr>
                              </w:pPr>
                            </w:p>
                            <w:p w14:paraId="5F3D8947" w14:textId="135E9090" w:rsidR="00AB1B67" w:rsidRPr="007F56CF" w:rsidRDefault="00AB1B67" w:rsidP="007F56CF">
                              <w:pPr>
                                <w:ind w:left="0"/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44"/>
                                  <w:szCs w:val="44"/>
                                </w:rPr>
                              </w:pPr>
                              <w:r w:rsidRPr="007F56CF">
                                <w:rPr>
                                  <w:color w:val="FFFFFF" w:themeColor="background1"/>
                                  <w:spacing w:val="30"/>
                                  <w:sz w:val="44"/>
                                  <w:szCs w:val="44"/>
                                </w:rPr>
                                <w:t>Fókuszban a szerelem és a párkapcsolat</w:t>
                              </w:r>
                            </w:p>
                            <w:p w14:paraId="1B2C36E7" w14:textId="1986A08D" w:rsidR="00AB1B67" w:rsidRPr="007F56CF" w:rsidRDefault="00AB1B67" w:rsidP="0016282D">
                              <w:pPr>
                                <w:pStyle w:val="Helyszn"/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4E09C" id="Csoport 5" o:spid="_x0000_s1026" alt="&quot;&quot;" style="width:557.3pt;height:527.25pt;mso-position-horizontal-relative:char;mso-position-vertical-relative:line" coordorigin="" coordsize="70774,66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">
                <v:rect id="Kép" o:spid="_x0000_s1027" alt="Háttérkép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Háttérkép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Nyíl: Le 1" o:spid="_x0000_s1028" type="#_x0000_t67" alt="Lefelé mutató barnás dekoratív nyíl" style="position:absolute;left:4640;width:32798;height:6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" adj="20089,0" fillcolor="#a50021 [3204]" stroked="f" strokeweight="1.25pt">
                  <v:textbox inset=",64.8pt">
                    <w:txbxContent>
                      <w:p w14:paraId="4DCAA6EE" w14:textId="0C305EDF" w:rsidR="00AB1B67" w:rsidRPr="0016282D" w:rsidRDefault="00AB1B67" w:rsidP="0016282D">
                        <w:pPr>
                          <w:pStyle w:val="Bevezets"/>
                          <w:pBdr>
                            <w:bottom w:val="single" w:sz="6" w:space="1" w:color="auto"/>
                          </w:pBdr>
                        </w:pPr>
                      </w:p>
                      <w:p w14:paraId="64E5DED0" w14:textId="18D90E10" w:rsidR="00AB1B67" w:rsidRDefault="00AB1B67" w:rsidP="007F56CF">
                        <w:pPr>
                          <w:jc w:val="center"/>
                          <w:rPr>
                            <w:rStyle w:val="AlcmChar"/>
                            <w:b w:val="0"/>
                            <w:bCs/>
                          </w:rPr>
                        </w:pPr>
                        <w:r w:rsidRPr="007F56CF">
                          <w:rPr>
                            <w:rStyle w:val="AlcmChar"/>
                            <w:b w:val="0"/>
                            <w:bCs/>
                          </w:rPr>
                          <w:t>És boldogan éltek AMÍG...</w:t>
                        </w:r>
                      </w:p>
                      <w:p w14:paraId="3A085B49" w14:textId="77777777" w:rsidR="00AB1B67" w:rsidRPr="007F56CF" w:rsidRDefault="00AB1B67" w:rsidP="007F56CF">
                        <w:pPr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</w:p>
                      <w:p w14:paraId="62C0C29F" w14:textId="1F561D9E" w:rsidR="00AB1B67" w:rsidRPr="007F56CF" w:rsidRDefault="00AB1B67" w:rsidP="007F56CF">
                        <w:pPr>
                          <w:ind w:left="0"/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</w:rPr>
                        </w:pPr>
                        <w:r w:rsidRPr="007F56CF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</w:rPr>
                          <w:t>6 alkalmas meseterápiás csoport</w:t>
                        </w:r>
                        <w:r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8715304" w14:textId="4E8A73A1" w:rsidR="00AB1B67" w:rsidRDefault="00AB1B67" w:rsidP="007F56CF">
                        <w:pPr>
                          <w:ind w:left="0"/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</w:rPr>
                        </w:pPr>
                      </w:p>
                      <w:p w14:paraId="3082C3A7" w14:textId="77777777" w:rsidR="00AB1B67" w:rsidRDefault="00AB1B67" w:rsidP="007F56CF">
                        <w:pPr>
                          <w:ind w:left="0"/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</w:rPr>
                        </w:pPr>
                      </w:p>
                      <w:p w14:paraId="5F3D8947" w14:textId="135E9090" w:rsidR="00AB1B67" w:rsidRPr="007F56CF" w:rsidRDefault="00AB1B67" w:rsidP="007F56CF">
                        <w:pPr>
                          <w:ind w:left="0"/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44"/>
                            <w:szCs w:val="44"/>
                          </w:rPr>
                        </w:pPr>
                        <w:r w:rsidRPr="007F56CF">
                          <w:rPr>
                            <w:color w:val="FFFFFF" w:themeColor="background1"/>
                            <w:spacing w:val="30"/>
                            <w:sz w:val="44"/>
                            <w:szCs w:val="44"/>
                          </w:rPr>
                          <w:t>Fókuszban a szerelem és a párkapcsolat</w:t>
                        </w:r>
                      </w:p>
                      <w:p w14:paraId="1B2C36E7" w14:textId="1986A08D" w:rsidR="00AB1B67" w:rsidRPr="007F56CF" w:rsidRDefault="00AB1B67" w:rsidP="0016282D">
                        <w:pPr>
                          <w:pStyle w:val="Helyszn"/>
                          <w:rPr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Elrendezéstáblázat"/>
      </w:tblPr>
      <w:tblGrid>
        <w:gridCol w:w="5114"/>
        <w:gridCol w:w="5040"/>
      </w:tblGrid>
      <w:tr w:rsidR="00B617C9" w14:paraId="3E700FB8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6D521250" w14:textId="77777777" w:rsidR="00424AD1" w:rsidRPr="001F75C5" w:rsidRDefault="005B15E6" w:rsidP="00875C9D">
            <w:pPr>
              <w:ind w:left="851" w:right="415"/>
              <w:rPr>
                <w:sz w:val="44"/>
                <w:szCs w:val="44"/>
              </w:rPr>
            </w:pPr>
            <w:r w:rsidRPr="001F75C5">
              <w:rPr>
                <w:sz w:val="44"/>
                <w:szCs w:val="44"/>
              </w:rPr>
              <w:t xml:space="preserve">Érdekelnek a mesék és szeretnél többet tudni a szerelemről és a párkapcsolatról? Inspirációra vágysz? </w:t>
            </w:r>
            <w:r w:rsidR="00424AD1" w:rsidRPr="001F75C5">
              <w:rPr>
                <w:sz w:val="44"/>
                <w:szCs w:val="44"/>
              </w:rPr>
              <w:t>Változtatnál?</w:t>
            </w:r>
          </w:p>
          <w:p w14:paraId="6DC9707F" w14:textId="378B1284" w:rsidR="000621E0" w:rsidRPr="001F75C5" w:rsidRDefault="000621E0" w:rsidP="00875C9D">
            <w:pPr>
              <w:ind w:left="851" w:right="415"/>
              <w:rPr>
                <w:sz w:val="48"/>
                <w:szCs w:val="48"/>
              </w:rPr>
            </w:pPr>
            <w:r w:rsidRPr="001F75C5">
              <w:rPr>
                <w:sz w:val="48"/>
                <w:szCs w:val="48"/>
              </w:rPr>
              <w:t>Várunk szeretettel!</w:t>
            </w:r>
          </w:p>
          <w:p w14:paraId="3405ECF1" w14:textId="412E784D" w:rsidR="005B15E6" w:rsidRPr="000621E0" w:rsidRDefault="005B15E6" w:rsidP="00875C9D">
            <w:pPr>
              <w:ind w:left="851" w:right="415"/>
              <w:rPr>
                <w:sz w:val="48"/>
                <w:szCs w:val="48"/>
              </w:rPr>
            </w:pPr>
          </w:p>
        </w:tc>
        <w:tc>
          <w:tcPr>
            <w:tcW w:w="5040" w:type="dxa"/>
            <w:vAlign w:val="center"/>
          </w:tcPr>
          <w:p w14:paraId="625FB749" w14:textId="3F4196AA" w:rsidR="00B617C9" w:rsidRPr="005B15E6" w:rsidRDefault="007F56CF" w:rsidP="00875C9D">
            <w:pPr>
              <w:pStyle w:val="Kapcsolattartsiadatok"/>
              <w:spacing w:after="0"/>
              <w:ind w:left="851" w:right="415"/>
              <w:rPr>
                <w:sz w:val="28"/>
                <w:szCs w:val="28"/>
              </w:rPr>
            </w:pPr>
            <w:r w:rsidRPr="005B15E6">
              <w:rPr>
                <w:sz w:val="28"/>
                <w:szCs w:val="28"/>
              </w:rPr>
              <w:t>Kincskereső Meseterápia módszerével</w:t>
            </w:r>
            <w:r w:rsidR="009201DA" w:rsidRPr="005B15E6">
              <w:rPr>
                <w:sz w:val="28"/>
                <w:szCs w:val="28"/>
              </w:rPr>
              <w:t xml:space="preserve"> </w:t>
            </w:r>
            <w:r w:rsidR="00875C9D" w:rsidRPr="005B15E6">
              <w:rPr>
                <w:sz w:val="28"/>
                <w:szCs w:val="28"/>
              </w:rPr>
              <w:t>dolgozó önismereti</w:t>
            </w:r>
            <w:r w:rsidR="009201DA" w:rsidRPr="005B15E6">
              <w:rPr>
                <w:sz w:val="28"/>
                <w:szCs w:val="28"/>
              </w:rPr>
              <w:t xml:space="preserve"> csoport</w:t>
            </w:r>
          </w:p>
          <w:p w14:paraId="0D074E47" w14:textId="77777777" w:rsidR="00B617C9" w:rsidRDefault="00B617C9" w:rsidP="00875C9D">
            <w:pPr>
              <w:pStyle w:val="Kapcsolattartsiadatok"/>
              <w:spacing w:after="120"/>
              <w:ind w:left="851" w:right="415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inline distT="0" distB="0" distL="0" distR="0" wp14:anchorId="564DD539" wp14:editId="02F9DF53">
                      <wp:extent cx="1828800" cy="0"/>
                      <wp:effectExtent l="19050" t="19050" r="0" b="19050"/>
                      <wp:docPr id="3" name="Egyenes összekötő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BFBBEF7" id="Egyenes összekötő 3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6EF6C385" w14:textId="15C6AB96" w:rsidR="009201DA" w:rsidRPr="005B15E6" w:rsidRDefault="00FE4633" w:rsidP="00875C9D">
            <w:pPr>
              <w:pStyle w:val="Kapcsolattartsiadatok"/>
              <w:ind w:left="851" w:right="415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június 11</w:t>
            </w:r>
            <w:r w:rsidR="009201DA" w:rsidRPr="005B15E6">
              <w:rPr>
                <w:noProof/>
                <w:sz w:val="28"/>
                <w:szCs w:val="28"/>
              </w:rPr>
              <w:t>-től 3 hetente vasárnap 10-14 ór</w:t>
            </w:r>
            <w:r w:rsidR="008C4708">
              <w:rPr>
                <w:noProof/>
                <w:sz w:val="28"/>
                <w:szCs w:val="28"/>
              </w:rPr>
              <w:t>á</w:t>
            </w:r>
            <w:r w:rsidR="009201DA" w:rsidRPr="005B15E6">
              <w:rPr>
                <w:noProof/>
                <w:sz w:val="28"/>
                <w:szCs w:val="28"/>
              </w:rPr>
              <w:t>i</w:t>
            </w:r>
            <w:r w:rsidR="005B15E6">
              <w:rPr>
                <w:noProof/>
                <w:sz w:val="28"/>
                <w:szCs w:val="28"/>
              </w:rPr>
              <w:t>g</w:t>
            </w:r>
          </w:p>
          <w:p w14:paraId="3D1E2719" w14:textId="416230CB" w:rsidR="00B617C9" w:rsidRPr="00263075" w:rsidRDefault="00B617C9" w:rsidP="00875C9D">
            <w:pPr>
              <w:pStyle w:val="Kapcsolattartsiadatok"/>
              <w:ind w:left="851" w:right="415"/>
              <w:rPr>
                <w:sz w:val="4"/>
                <w:szCs w:val="4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inline distT="0" distB="0" distL="0" distR="0" wp14:anchorId="46F9310B" wp14:editId="69857EE6">
                      <wp:extent cx="1828800" cy="0"/>
                      <wp:effectExtent l="19050" t="19050" r="0" b="19050"/>
                      <wp:docPr id="6" name="Egyenes összekötő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C098EB7" id="Egyenes összekötő 6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31457289" w14:textId="04FC3BC4" w:rsidR="000621E0" w:rsidRDefault="009201DA" w:rsidP="00875C9D">
            <w:pPr>
              <w:pStyle w:val="Kapcsolattartsiadatok"/>
              <w:spacing w:after="360"/>
              <w:ind w:left="851" w:right="415"/>
            </w:pPr>
            <w:r>
              <w:t>Lelki Egészségvédő Alapítvány 1149 Budapest Bosnyák tér</w:t>
            </w:r>
            <w:r w:rsidR="00FE4633">
              <w:t xml:space="preserve"> 17. fsz. 2</w:t>
            </w:r>
            <w:r>
              <w:t xml:space="preserve"> </w:t>
            </w:r>
          </w:p>
          <w:p w14:paraId="6CCD1DEE" w14:textId="105E6A89" w:rsidR="005B15E6" w:rsidRDefault="005B15E6" w:rsidP="00875C9D">
            <w:pPr>
              <w:pStyle w:val="Kapcsolattartsiadatok"/>
              <w:spacing w:after="360"/>
              <w:ind w:left="851" w:right="415"/>
            </w:pPr>
            <w:r>
              <w:t>lea</w:t>
            </w:r>
            <w:r w:rsidR="008C4708">
              <w:t>.</w:t>
            </w:r>
            <w:r>
              <w:t>pszichologia@gmail.com</w:t>
            </w:r>
          </w:p>
          <w:p w14:paraId="67B59B1A" w14:textId="77777777" w:rsidR="005B15E6" w:rsidRDefault="005B15E6" w:rsidP="00875C9D">
            <w:pPr>
              <w:pStyle w:val="Kapcsolattartsiadatok"/>
              <w:spacing w:after="360"/>
              <w:ind w:left="851" w:right="415"/>
            </w:pPr>
          </w:p>
          <w:p w14:paraId="48CEBE87" w14:textId="65184AEE" w:rsidR="00B617C9" w:rsidRDefault="00B617C9" w:rsidP="00875C9D">
            <w:pPr>
              <w:pStyle w:val="Kapcsolattartsiadatok"/>
              <w:spacing w:after="0"/>
              <w:ind w:left="851" w:right="415"/>
            </w:pPr>
          </w:p>
        </w:tc>
      </w:tr>
    </w:tbl>
    <w:p w14:paraId="3288934E" w14:textId="77777777" w:rsidR="00C902D2" w:rsidRDefault="00C902D2" w:rsidP="00875C9D">
      <w:pPr>
        <w:pStyle w:val="Nincstrkz"/>
        <w:spacing w:before="0"/>
        <w:ind w:left="0" w:right="415"/>
        <w:rPr>
          <w:sz w:val="28"/>
          <w:szCs w:val="28"/>
        </w:rPr>
      </w:pPr>
    </w:p>
    <w:p w14:paraId="442E14B0" w14:textId="77777777" w:rsidR="00C902D2" w:rsidRDefault="00C902D2" w:rsidP="00875C9D">
      <w:pPr>
        <w:pStyle w:val="Nincstrkz"/>
        <w:spacing w:before="0"/>
        <w:ind w:left="851" w:right="415"/>
        <w:rPr>
          <w:sz w:val="28"/>
          <w:szCs w:val="28"/>
        </w:rPr>
      </w:pPr>
    </w:p>
    <w:p w14:paraId="55333400" w14:textId="77777777" w:rsidR="001F75C5" w:rsidRDefault="001F75C5" w:rsidP="00875C9D">
      <w:pPr>
        <w:pStyle w:val="Nincstrkz"/>
        <w:spacing w:before="0"/>
        <w:ind w:left="851" w:right="415"/>
        <w:rPr>
          <w:rFonts w:ascii="Microsoft YaHei UI" w:eastAsia="Microsoft YaHei UI" w:hAnsi="Microsoft YaHei UI"/>
          <w:sz w:val="28"/>
          <w:szCs w:val="28"/>
        </w:rPr>
      </w:pPr>
    </w:p>
    <w:p w14:paraId="55BCBA13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Teljességet, boldogságot, ugyanakkor megannyi bonyodalmat és problémát is hoz a mesehősök életébe a szerelem. </w:t>
      </w:r>
    </w:p>
    <w:p w14:paraId="59E1BB09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Hőseinknek </w:t>
      </w:r>
      <w:r w:rsidRPr="000D67E3">
        <w:rPr>
          <w:rFonts w:ascii="Garamond" w:eastAsia="Microsoft YaHei UI" w:hAnsi="Garamond" w:cs="Bodoni MT"/>
          <w:sz w:val="28"/>
          <w:szCs w:val="28"/>
        </w:rPr>
        <w:t>ú</w:t>
      </w:r>
      <w:r w:rsidRPr="000D67E3">
        <w:rPr>
          <w:rFonts w:ascii="Garamond" w:eastAsia="Microsoft YaHei UI" w:hAnsi="Garamond"/>
          <w:sz w:val="28"/>
          <w:szCs w:val="28"/>
        </w:rPr>
        <w:t>tel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gaz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sokban kell a j</w:t>
      </w:r>
      <w:r w:rsidRPr="000D67E3">
        <w:rPr>
          <w:rFonts w:ascii="Garamond" w:eastAsia="Microsoft YaHei UI" w:hAnsi="Garamond" w:cs="Bodoni MT"/>
          <w:sz w:val="28"/>
          <w:szCs w:val="28"/>
        </w:rPr>
        <w:t>ó</w:t>
      </w:r>
      <w:r w:rsidRPr="000D67E3">
        <w:rPr>
          <w:rFonts w:ascii="Garamond" w:eastAsia="Microsoft YaHei UI" w:hAnsi="Garamond"/>
          <w:sz w:val="28"/>
          <w:szCs w:val="28"/>
        </w:rPr>
        <w:t xml:space="preserve"> ir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 xml:space="preserve">nyt választani, boszorkányok eszén túljárni vagy éppen sárkányokkal kell megküzdeni a szerelmükért. </w:t>
      </w:r>
    </w:p>
    <w:p w14:paraId="443B5CCB" w14:textId="2B5AEA78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Hosszú az út a találkozástól a beteljesülésig, és nem is éppen könnyű feladat! Talán éppen így van ez az életben is...</w:t>
      </w:r>
    </w:p>
    <w:p w14:paraId="03D14DE8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16"/>
          <w:szCs w:val="16"/>
        </w:rPr>
      </w:pPr>
    </w:p>
    <w:p w14:paraId="739853E0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A mesékkel való munka során a szerelem és a párkapcsolat témáját boncolgatjuk, hogy a mesék bölcsességét megértve új nézőpontokat és inspirációt kapjunk saját életünkhöz. </w:t>
      </w:r>
    </w:p>
    <w:p w14:paraId="35D6A7F2" w14:textId="43D12003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A sajátélmény</w:t>
      </w:r>
      <w:r w:rsidRPr="000D67E3">
        <w:rPr>
          <w:rFonts w:ascii="Garamond" w:eastAsia="Microsoft YaHei UI" w:hAnsi="Garamond" w:cs="Calibri"/>
          <w:sz w:val="28"/>
          <w:szCs w:val="28"/>
        </w:rPr>
        <w:t>ű</w:t>
      </w:r>
      <w:r w:rsidRPr="000D67E3">
        <w:rPr>
          <w:rFonts w:ascii="Garamond" w:eastAsia="Microsoft YaHei UI" w:hAnsi="Garamond"/>
          <w:sz w:val="28"/>
          <w:szCs w:val="28"/>
        </w:rPr>
        <w:t xml:space="preserve"> kiscsoportos foglalkoz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sra szeretettel v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runk mindenkit, aki sz</w:t>
      </w:r>
      <w:r w:rsidRPr="000D67E3">
        <w:rPr>
          <w:rFonts w:ascii="Garamond" w:eastAsia="Microsoft YaHei UI" w:hAnsi="Garamond" w:cs="Bodoni MT"/>
          <w:sz w:val="28"/>
          <w:szCs w:val="28"/>
        </w:rPr>
        <w:t>í</w:t>
      </w:r>
      <w:r w:rsidRPr="000D67E3">
        <w:rPr>
          <w:rFonts w:ascii="Garamond" w:eastAsia="Microsoft YaHei UI" w:hAnsi="Garamond"/>
          <w:sz w:val="28"/>
          <w:szCs w:val="28"/>
        </w:rPr>
        <w:t>vesen mer</w:t>
      </w:r>
      <w:r w:rsidRPr="000D67E3">
        <w:rPr>
          <w:rFonts w:ascii="Garamond" w:eastAsia="Microsoft YaHei UI" w:hAnsi="Garamond" w:cs="Bodoni MT"/>
          <w:sz w:val="28"/>
          <w:szCs w:val="28"/>
        </w:rPr>
        <w:t>ü</w:t>
      </w:r>
      <w:r w:rsidRPr="000D67E3">
        <w:rPr>
          <w:rFonts w:ascii="Garamond" w:eastAsia="Microsoft YaHei UI" w:hAnsi="Garamond"/>
          <w:sz w:val="28"/>
          <w:szCs w:val="28"/>
        </w:rPr>
        <w:t>lne el   a mes</w:t>
      </w:r>
      <w:r w:rsidRPr="000D67E3">
        <w:rPr>
          <w:rFonts w:ascii="Garamond" w:eastAsia="Microsoft YaHei UI" w:hAnsi="Garamond" w:cs="Bodoni MT"/>
          <w:sz w:val="28"/>
          <w:szCs w:val="28"/>
        </w:rPr>
        <w:t>é</w:t>
      </w:r>
      <w:r w:rsidRPr="000D67E3">
        <w:rPr>
          <w:rFonts w:ascii="Garamond" w:eastAsia="Microsoft YaHei UI" w:hAnsi="Garamond"/>
          <w:sz w:val="28"/>
          <w:szCs w:val="28"/>
        </w:rPr>
        <w:t>k és önmaga bels</w:t>
      </w:r>
      <w:r w:rsidRPr="000D67E3">
        <w:rPr>
          <w:rFonts w:ascii="Garamond" w:eastAsia="Microsoft YaHei UI" w:hAnsi="Garamond" w:cs="Calibri"/>
          <w:sz w:val="28"/>
          <w:szCs w:val="28"/>
        </w:rPr>
        <w:t>ő</w:t>
      </w:r>
      <w:r w:rsidRPr="000D67E3">
        <w:rPr>
          <w:rFonts w:ascii="Garamond" w:eastAsia="Microsoft YaHei UI" w:hAnsi="Garamond"/>
          <w:sz w:val="28"/>
          <w:szCs w:val="28"/>
        </w:rPr>
        <w:t xml:space="preserve"> világában; azok jelentkezését is várjuk, akik segít</w:t>
      </w:r>
      <w:r w:rsidRPr="000D67E3">
        <w:rPr>
          <w:rFonts w:ascii="Garamond" w:eastAsia="Microsoft YaHei UI" w:hAnsi="Garamond" w:cs="Calibri"/>
          <w:sz w:val="28"/>
          <w:szCs w:val="28"/>
        </w:rPr>
        <w:t>ő</w:t>
      </w:r>
      <w:r w:rsidRPr="000D67E3">
        <w:rPr>
          <w:rFonts w:ascii="Garamond" w:eastAsia="Microsoft YaHei UI" w:hAnsi="Garamond"/>
          <w:sz w:val="28"/>
          <w:szCs w:val="28"/>
        </w:rPr>
        <w:t xml:space="preserve"> szakemberk</w:t>
      </w:r>
      <w:r w:rsidRPr="000D67E3">
        <w:rPr>
          <w:rFonts w:ascii="Garamond" w:eastAsia="Microsoft YaHei UI" w:hAnsi="Garamond" w:cs="Bodoni MT"/>
          <w:sz w:val="28"/>
          <w:szCs w:val="28"/>
        </w:rPr>
        <w:t>é</w:t>
      </w:r>
      <w:r w:rsidRPr="000D67E3">
        <w:rPr>
          <w:rFonts w:ascii="Garamond" w:eastAsia="Microsoft YaHei UI" w:hAnsi="Garamond"/>
          <w:sz w:val="28"/>
          <w:szCs w:val="28"/>
        </w:rPr>
        <w:t>nt érdekl</w:t>
      </w:r>
      <w:r w:rsidRPr="000D67E3">
        <w:rPr>
          <w:rFonts w:ascii="Garamond" w:eastAsia="Microsoft YaHei UI" w:hAnsi="Garamond" w:cs="Calibri"/>
          <w:sz w:val="28"/>
          <w:szCs w:val="28"/>
        </w:rPr>
        <w:t>ő</w:t>
      </w:r>
      <w:r w:rsidRPr="000D67E3">
        <w:rPr>
          <w:rFonts w:ascii="Garamond" w:eastAsia="Microsoft YaHei UI" w:hAnsi="Garamond"/>
          <w:sz w:val="28"/>
          <w:szCs w:val="28"/>
        </w:rPr>
        <w:t>dnek az Antalfai M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 xml:space="preserve">rta 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ltal kidolgozott Kincskeres</w:t>
      </w:r>
      <w:r w:rsidRPr="000D67E3">
        <w:rPr>
          <w:rFonts w:ascii="Garamond" w:eastAsia="Microsoft YaHei UI" w:hAnsi="Garamond" w:cs="Calibri"/>
          <w:sz w:val="28"/>
          <w:szCs w:val="28"/>
        </w:rPr>
        <w:t>ő</w:t>
      </w:r>
      <w:r w:rsidRPr="000D67E3">
        <w:rPr>
          <w:rFonts w:ascii="Garamond" w:eastAsia="Microsoft YaHei UI" w:hAnsi="Garamond"/>
          <w:sz w:val="28"/>
          <w:szCs w:val="28"/>
        </w:rPr>
        <w:t xml:space="preserve"> Meseter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pia m</w:t>
      </w:r>
      <w:r w:rsidRPr="000D67E3">
        <w:rPr>
          <w:rFonts w:ascii="Garamond" w:eastAsia="Microsoft YaHei UI" w:hAnsi="Garamond" w:cs="Bodoni MT"/>
          <w:sz w:val="28"/>
          <w:szCs w:val="28"/>
        </w:rPr>
        <w:t>ó</w:t>
      </w:r>
      <w:r w:rsidRPr="000D67E3">
        <w:rPr>
          <w:rFonts w:ascii="Garamond" w:eastAsia="Microsoft YaHei UI" w:hAnsi="Garamond"/>
          <w:sz w:val="28"/>
          <w:szCs w:val="28"/>
        </w:rPr>
        <w:t>dszere ir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nt.</w:t>
      </w:r>
    </w:p>
    <w:p w14:paraId="7DF32326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</w:p>
    <w:p w14:paraId="6A676BEB" w14:textId="7EE4B1D8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Id</w:t>
      </w:r>
      <w:r w:rsidRPr="000D67E3">
        <w:rPr>
          <w:rFonts w:ascii="Garamond" w:eastAsia="Microsoft YaHei UI" w:hAnsi="Garamond" w:cs="Calibri"/>
          <w:sz w:val="28"/>
          <w:szCs w:val="28"/>
        </w:rPr>
        <w:t>ő</w:t>
      </w:r>
      <w:r w:rsidRPr="000D67E3">
        <w:rPr>
          <w:rFonts w:ascii="Garamond" w:eastAsia="Microsoft YaHei UI" w:hAnsi="Garamond"/>
          <w:sz w:val="28"/>
          <w:szCs w:val="28"/>
        </w:rPr>
        <w:t>pontok</w:t>
      </w:r>
      <w:r w:rsidRPr="000D67E3">
        <w:rPr>
          <w:rFonts w:ascii="Garamond" w:eastAsia="Microsoft YaHei UI" w:hAnsi="Garamond"/>
          <w:sz w:val="28"/>
          <w:szCs w:val="28"/>
        </w:rPr>
        <w:t xml:space="preserve"> (minden jelzett napon 10.00-14.00)</w:t>
      </w:r>
      <w:r w:rsidRPr="000D67E3">
        <w:rPr>
          <w:rFonts w:ascii="Garamond" w:eastAsia="Microsoft YaHei UI" w:hAnsi="Garamond"/>
          <w:sz w:val="28"/>
          <w:szCs w:val="28"/>
        </w:rPr>
        <w:t xml:space="preserve">: </w:t>
      </w:r>
    </w:p>
    <w:p w14:paraId="7BB6D79A" w14:textId="3A99B318" w:rsidR="00FE4633" w:rsidRDefault="00FE4633" w:rsidP="000D67E3">
      <w:pPr>
        <w:pStyle w:val="Nincstrkz"/>
        <w:spacing w:before="0"/>
        <w:ind w:left="821" w:firstLine="61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2023. j</w:t>
      </w:r>
      <w:r w:rsidRPr="000D67E3">
        <w:rPr>
          <w:rFonts w:ascii="Garamond" w:eastAsia="Microsoft YaHei UI" w:hAnsi="Garamond" w:cs="Bodoni MT"/>
          <w:sz w:val="28"/>
          <w:szCs w:val="28"/>
        </w:rPr>
        <w:t>ú</w:t>
      </w:r>
      <w:r w:rsidRPr="000D67E3">
        <w:rPr>
          <w:rFonts w:ascii="Garamond" w:eastAsia="Microsoft YaHei UI" w:hAnsi="Garamond"/>
          <w:sz w:val="28"/>
          <w:szCs w:val="28"/>
        </w:rPr>
        <w:t>nius 11.,</w:t>
      </w:r>
      <w:r w:rsidRPr="000D67E3">
        <w:rPr>
          <w:rFonts w:ascii="Garamond" w:eastAsia="Microsoft YaHei UI" w:hAnsi="Garamond" w:cs="Bodoni MT"/>
          <w:sz w:val="28"/>
          <w:szCs w:val="28"/>
        </w:rPr>
        <w:t> </w:t>
      </w:r>
      <w:r w:rsidRPr="000D67E3">
        <w:rPr>
          <w:rFonts w:ascii="Garamond" w:eastAsia="Microsoft YaHei UI" w:hAnsi="Garamond"/>
          <w:sz w:val="28"/>
          <w:szCs w:val="28"/>
        </w:rPr>
        <w:t>j</w:t>
      </w:r>
      <w:r w:rsidRPr="000D67E3">
        <w:rPr>
          <w:rFonts w:ascii="Garamond" w:eastAsia="Microsoft YaHei UI" w:hAnsi="Garamond" w:cs="Bodoni MT"/>
          <w:sz w:val="28"/>
          <w:szCs w:val="28"/>
        </w:rPr>
        <w:t>ú</w:t>
      </w:r>
      <w:r w:rsidRPr="000D67E3">
        <w:rPr>
          <w:rFonts w:ascii="Garamond" w:eastAsia="Microsoft YaHei UI" w:hAnsi="Garamond"/>
          <w:sz w:val="28"/>
          <w:szCs w:val="28"/>
        </w:rPr>
        <w:t>lius 9., j</w:t>
      </w:r>
      <w:r w:rsidRPr="000D67E3">
        <w:rPr>
          <w:rFonts w:ascii="Garamond" w:eastAsia="Microsoft YaHei UI" w:hAnsi="Garamond" w:cs="Bodoni MT"/>
          <w:sz w:val="28"/>
          <w:szCs w:val="28"/>
        </w:rPr>
        <w:t>ú</w:t>
      </w:r>
      <w:r w:rsidRPr="000D67E3">
        <w:rPr>
          <w:rFonts w:ascii="Garamond" w:eastAsia="Microsoft YaHei UI" w:hAnsi="Garamond"/>
          <w:sz w:val="28"/>
          <w:szCs w:val="28"/>
        </w:rPr>
        <w:t>lius 30., augusztus 27., szeptember 10.,</w:t>
      </w:r>
      <w:r w:rsidR="000D67E3">
        <w:rPr>
          <w:rFonts w:ascii="Garamond" w:eastAsia="Microsoft YaHei UI" w:hAnsi="Garamond"/>
          <w:sz w:val="28"/>
          <w:szCs w:val="28"/>
        </w:rPr>
        <w:t xml:space="preserve"> </w:t>
      </w:r>
      <w:r w:rsidRPr="000D67E3">
        <w:rPr>
          <w:rFonts w:ascii="Garamond" w:eastAsia="Microsoft YaHei UI" w:hAnsi="Garamond"/>
          <w:sz w:val="28"/>
          <w:szCs w:val="28"/>
        </w:rPr>
        <w:t>október 8.</w:t>
      </w:r>
    </w:p>
    <w:p w14:paraId="6940FB9A" w14:textId="77777777" w:rsidR="000D67E3" w:rsidRPr="000D67E3" w:rsidRDefault="000D67E3" w:rsidP="000D67E3">
      <w:pPr>
        <w:pStyle w:val="Nincstrkz"/>
        <w:spacing w:before="0"/>
        <w:ind w:left="821" w:firstLine="619"/>
        <w:jc w:val="both"/>
        <w:rPr>
          <w:rFonts w:ascii="Garamond" w:eastAsia="Microsoft YaHei UI" w:hAnsi="Garamond"/>
          <w:sz w:val="16"/>
          <w:szCs w:val="16"/>
        </w:rPr>
      </w:pPr>
    </w:p>
    <w:p w14:paraId="307A3C30" w14:textId="77777777" w:rsidR="00FE4633" w:rsidRDefault="00FE4633" w:rsidP="000D67E3">
      <w:pPr>
        <w:pStyle w:val="Nincstrkz"/>
        <w:spacing w:before="0"/>
        <w:ind w:left="720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Helyszín: Lelki Egészségvéd</w:t>
      </w:r>
      <w:r w:rsidRPr="000D67E3">
        <w:rPr>
          <w:rFonts w:ascii="Garamond" w:eastAsia="Microsoft YaHei UI" w:hAnsi="Garamond" w:cs="Calibri"/>
          <w:sz w:val="28"/>
          <w:szCs w:val="28"/>
        </w:rPr>
        <w:t>ő</w:t>
      </w:r>
      <w:r w:rsidRPr="000D67E3">
        <w:rPr>
          <w:rFonts w:ascii="Garamond" w:eastAsia="Microsoft YaHei UI" w:hAnsi="Garamond"/>
          <w:sz w:val="28"/>
          <w:szCs w:val="28"/>
        </w:rPr>
        <w:t xml:space="preserve"> Alap</w:t>
      </w:r>
      <w:r w:rsidRPr="000D67E3">
        <w:rPr>
          <w:rFonts w:ascii="Garamond" w:eastAsia="Microsoft YaHei UI" w:hAnsi="Garamond" w:cs="Bodoni MT"/>
          <w:sz w:val="28"/>
          <w:szCs w:val="28"/>
        </w:rPr>
        <w:t>í</w:t>
      </w:r>
      <w:r w:rsidRPr="000D67E3">
        <w:rPr>
          <w:rFonts w:ascii="Garamond" w:eastAsia="Microsoft YaHei UI" w:hAnsi="Garamond"/>
          <w:sz w:val="28"/>
          <w:szCs w:val="28"/>
        </w:rPr>
        <w:t>tv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ny, 1149 Budapest, Bosny</w:t>
      </w:r>
      <w:r w:rsidRPr="000D67E3">
        <w:rPr>
          <w:rFonts w:ascii="Garamond" w:eastAsia="Microsoft YaHei UI" w:hAnsi="Garamond" w:cs="Bodoni MT"/>
          <w:sz w:val="28"/>
          <w:szCs w:val="28"/>
        </w:rPr>
        <w:t>á</w:t>
      </w:r>
      <w:r w:rsidRPr="000D67E3">
        <w:rPr>
          <w:rFonts w:ascii="Garamond" w:eastAsia="Microsoft YaHei UI" w:hAnsi="Garamond"/>
          <w:sz w:val="28"/>
          <w:szCs w:val="28"/>
        </w:rPr>
        <w:t>k t</w:t>
      </w:r>
      <w:r w:rsidRPr="000D67E3">
        <w:rPr>
          <w:rFonts w:ascii="Garamond" w:eastAsia="Microsoft YaHei UI" w:hAnsi="Garamond" w:cs="Bodoni MT"/>
          <w:sz w:val="28"/>
          <w:szCs w:val="28"/>
        </w:rPr>
        <w:t>é</w:t>
      </w:r>
      <w:r w:rsidRPr="000D67E3">
        <w:rPr>
          <w:rFonts w:ascii="Garamond" w:eastAsia="Microsoft YaHei UI" w:hAnsi="Garamond"/>
          <w:sz w:val="28"/>
          <w:szCs w:val="28"/>
        </w:rPr>
        <w:t>r 17. fsz. 2. (kapucseng</w:t>
      </w:r>
      <w:r w:rsidRPr="000D67E3">
        <w:rPr>
          <w:rFonts w:ascii="Garamond" w:eastAsia="Microsoft YaHei UI" w:hAnsi="Garamond" w:cs="Calibri"/>
          <w:sz w:val="28"/>
          <w:szCs w:val="28"/>
        </w:rPr>
        <w:t>ő:</w:t>
      </w:r>
      <w:r w:rsidRPr="000D67E3">
        <w:rPr>
          <w:rFonts w:ascii="Garamond" w:eastAsia="Microsoft YaHei UI" w:hAnsi="Garamond"/>
          <w:sz w:val="28"/>
          <w:szCs w:val="28"/>
        </w:rPr>
        <w:t xml:space="preserve"> LEA)</w:t>
      </w:r>
    </w:p>
    <w:p w14:paraId="5FBFF590" w14:textId="77777777" w:rsidR="000D67E3" w:rsidRPr="000D67E3" w:rsidRDefault="000D67E3" w:rsidP="000D67E3">
      <w:pPr>
        <w:pStyle w:val="Nincstrkz"/>
        <w:spacing w:before="0"/>
        <w:ind w:left="720"/>
        <w:jc w:val="both"/>
        <w:rPr>
          <w:rFonts w:ascii="Garamond" w:eastAsia="Microsoft YaHei UI" w:hAnsi="Garamond"/>
          <w:sz w:val="16"/>
          <w:szCs w:val="16"/>
        </w:rPr>
      </w:pPr>
    </w:p>
    <w:p w14:paraId="5C63C00C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Csoportlétszám: 8 fő</w:t>
      </w:r>
    </w:p>
    <w:p w14:paraId="79CB788D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A 24 órás önismereti csoport teljes díja 60.000 Ft, mely befizethető egy összegben, vagy két egyenlő részletben a következő összegek és határidők betartásával:</w:t>
      </w:r>
    </w:p>
    <w:p w14:paraId="0DDCC485" w14:textId="0A35E2E7" w:rsidR="00FE4633" w:rsidRPr="000D67E3" w:rsidRDefault="00FE4633" w:rsidP="000D67E3">
      <w:pPr>
        <w:pStyle w:val="Nincstrkz"/>
        <w:numPr>
          <w:ilvl w:val="0"/>
          <w:numId w:val="16"/>
        </w:numPr>
        <w:spacing w:before="0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részlet: 30.000 Ft. 2023. június 8.</w:t>
      </w:r>
    </w:p>
    <w:p w14:paraId="696BC934" w14:textId="02B94D8E" w:rsidR="00FE4633" w:rsidRPr="000D67E3" w:rsidRDefault="00FE4633" w:rsidP="000D67E3">
      <w:pPr>
        <w:pStyle w:val="Nincstrkz"/>
        <w:numPr>
          <w:ilvl w:val="0"/>
          <w:numId w:val="16"/>
        </w:numPr>
        <w:spacing w:before="0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részlet: 30.000 Ft. 2023. július 6.</w:t>
      </w:r>
    </w:p>
    <w:p w14:paraId="6712B425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Bankszámlaszám: 10405004-49545051-50511049</w:t>
      </w:r>
    </w:p>
    <w:p w14:paraId="5395CAA1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Az önismereti csoport díjának befizetése kizárólag banki átutalással, vagy K&amp;H banki készpénzbefizetéssel történik a Lelki Egészségvédő Alapítvány számlájára. </w:t>
      </w:r>
    </w:p>
    <w:p w14:paraId="348B5E80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A közlemény rovatban kérjük feltüntetni a csoportvezető nevét, valamint ha nem a jelentkező nevéről érkezik az utalás, akkor közleményként kérjük beírni a jelentkező nevét is. Az utalás beérkezését a „FIZETVE” megjegyzéssel kiállított számla 8 napon belüli megküldésével jelezzük vissza.</w:t>
      </w:r>
    </w:p>
    <w:p w14:paraId="61B5306F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</w:p>
    <w:p w14:paraId="7F100DA7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Jelentkezési határidő: 2023. június 8.</w:t>
      </w:r>
    </w:p>
    <w:p w14:paraId="25E8BF1F" w14:textId="19E0E321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A csoportot vezeti: Berki Barbara, a  Kincskereső Meseterápia Módszerével dolgozó meseterapeuta</w:t>
      </w:r>
    </w:p>
    <w:p w14:paraId="6CF8E10D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 </w:t>
      </w:r>
    </w:p>
    <w:p w14:paraId="22DE92EE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Jelentkezni lehet e-mailben: </w:t>
      </w:r>
    </w:p>
    <w:p w14:paraId="4FB77AD1" w14:textId="77777777" w:rsidR="00FE4633" w:rsidRPr="000D67E3" w:rsidRDefault="00FE4633" w:rsidP="000D67E3">
      <w:pPr>
        <w:pStyle w:val="Nincstrkz"/>
        <w:numPr>
          <w:ilvl w:val="0"/>
          <w:numId w:val="15"/>
        </w:numPr>
        <w:spacing w:before="0"/>
        <w:ind w:left="709" w:firstLine="851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lea.pszichologia@gmail.com címre küldött jelentkezési lappal</w:t>
      </w:r>
    </w:p>
    <w:p w14:paraId="4CEF9345" w14:textId="77777777" w:rsidR="00FE4633" w:rsidRPr="000D67E3" w:rsidRDefault="00FE4633" w:rsidP="000D67E3">
      <w:pPr>
        <w:pStyle w:val="Nincstrkz"/>
        <w:numPr>
          <w:ilvl w:val="1"/>
          <w:numId w:val="15"/>
        </w:numPr>
        <w:spacing w:before="0"/>
        <w:ind w:left="709" w:firstLine="851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a lap letölthető: </w:t>
      </w:r>
      <w:hyperlink r:id="rId13" w:history="1">
        <w:r w:rsidRPr="000D67E3">
          <w:rPr>
            <w:rStyle w:val="Hiperhivatkozs"/>
            <w:rFonts w:ascii="Garamond" w:eastAsia="Microsoft YaHei UI" w:hAnsi="Garamond"/>
            <w:sz w:val="28"/>
            <w:szCs w:val="28"/>
          </w:rPr>
          <w:t>http://lelkiegeszsegert.hu/onismereti-csoportok.html</w:t>
        </w:r>
      </w:hyperlink>
    </w:p>
    <w:p w14:paraId="1DF194C3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16"/>
          <w:szCs w:val="16"/>
        </w:rPr>
      </w:pPr>
    </w:p>
    <w:p w14:paraId="7C35BA9E" w14:textId="77777777" w:rsidR="00FE4633" w:rsidRPr="000D67E3" w:rsidRDefault="00FE4633" w:rsidP="00FE463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>Adminisztratív információ: Herczeg Andrea +36 30 702 1779 (H-P 11-15), vagy a fenti e-mail címen</w:t>
      </w:r>
    </w:p>
    <w:p w14:paraId="6319D2FE" w14:textId="6314C271" w:rsidR="001F75C5" w:rsidRPr="000D67E3" w:rsidRDefault="00FE4633" w:rsidP="000D67E3">
      <w:pPr>
        <w:pStyle w:val="Nincstrkz"/>
        <w:spacing w:before="0"/>
        <w:ind w:left="709"/>
        <w:jc w:val="both"/>
        <w:rPr>
          <w:rFonts w:ascii="Garamond" w:eastAsia="Microsoft YaHei UI" w:hAnsi="Garamond"/>
          <w:sz w:val="28"/>
          <w:szCs w:val="28"/>
        </w:rPr>
      </w:pPr>
      <w:r w:rsidRPr="000D67E3">
        <w:rPr>
          <w:rFonts w:ascii="Garamond" w:eastAsia="Microsoft YaHei UI" w:hAnsi="Garamond"/>
          <w:sz w:val="28"/>
          <w:szCs w:val="28"/>
        </w:rPr>
        <w:t xml:space="preserve">Szakmai információ: Berki Barbara </w:t>
      </w:r>
      <w:r w:rsidRPr="000D67E3">
        <w:rPr>
          <w:rFonts w:ascii="Garamond" w:hAnsi="Garamond"/>
          <w:sz w:val="28"/>
          <w:szCs w:val="28"/>
        </w:rPr>
        <w:t>+36 30 562 99 15</w:t>
      </w:r>
    </w:p>
    <w:p w14:paraId="4E6586D2" w14:textId="77777777" w:rsidR="008417E8" w:rsidRPr="000D67E3" w:rsidRDefault="008417E8" w:rsidP="000D67E3">
      <w:pPr>
        <w:pStyle w:val="Nincstrkz"/>
        <w:spacing w:before="0"/>
        <w:ind w:left="0" w:right="415"/>
        <w:rPr>
          <w:rFonts w:ascii="Microsoft YaHei UI" w:eastAsia="Microsoft YaHei UI" w:hAnsi="Microsoft YaHei UI"/>
          <w:sz w:val="16"/>
          <w:szCs w:val="16"/>
        </w:rPr>
      </w:pPr>
    </w:p>
    <w:sectPr w:rsidR="008417E8" w:rsidRPr="000D67E3" w:rsidSect="000D67E3">
      <w:footerReference w:type="default" r:id="rId14"/>
      <w:pgSz w:w="11906" w:h="16838" w:code="9"/>
      <w:pgMar w:top="288" w:right="1416" w:bottom="288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ABCA8" w14:textId="77777777" w:rsidR="00944FAE" w:rsidRDefault="00944FAE" w:rsidP="008B0818">
      <w:r>
        <w:separator/>
      </w:r>
    </w:p>
  </w:endnote>
  <w:endnote w:type="continuationSeparator" w:id="0">
    <w:p w14:paraId="0AFCF94B" w14:textId="77777777" w:rsidR="00944FAE" w:rsidRDefault="00944FAE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AC2DDE" w14:textId="77777777" w:rsidR="00AB1B67" w:rsidRDefault="00AB1B67" w:rsidP="008B0818">
        <w:pPr>
          <w:pStyle w:val="llb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354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7C820" w14:textId="77777777" w:rsidR="00944FAE" w:rsidRDefault="00944FAE" w:rsidP="008B0818">
      <w:r>
        <w:separator/>
      </w:r>
    </w:p>
  </w:footnote>
  <w:footnote w:type="continuationSeparator" w:id="0">
    <w:p w14:paraId="765AAF5D" w14:textId="77777777" w:rsidR="00944FAE" w:rsidRDefault="00944FAE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FE4BD9"/>
    <w:multiLevelType w:val="hybridMultilevel"/>
    <w:tmpl w:val="EAC8BD96"/>
    <w:lvl w:ilvl="0" w:tplc="040E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240" w:hanging="360"/>
      </w:pPr>
    </w:lvl>
    <w:lvl w:ilvl="2" w:tplc="040E001B" w:tentative="1">
      <w:start w:val="1"/>
      <w:numFmt w:val="lowerRoman"/>
      <w:lvlText w:val="%3."/>
      <w:lvlJc w:val="right"/>
      <w:pPr>
        <w:ind w:left="3960" w:hanging="180"/>
      </w:pPr>
    </w:lvl>
    <w:lvl w:ilvl="3" w:tplc="040E000F" w:tentative="1">
      <w:start w:val="1"/>
      <w:numFmt w:val="decimal"/>
      <w:lvlText w:val="%4."/>
      <w:lvlJc w:val="left"/>
      <w:pPr>
        <w:ind w:left="4680" w:hanging="360"/>
      </w:pPr>
    </w:lvl>
    <w:lvl w:ilvl="4" w:tplc="040E0019" w:tentative="1">
      <w:start w:val="1"/>
      <w:numFmt w:val="lowerLetter"/>
      <w:lvlText w:val="%5."/>
      <w:lvlJc w:val="left"/>
      <w:pPr>
        <w:ind w:left="5400" w:hanging="360"/>
      </w:pPr>
    </w:lvl>
    <w:lvl w:ilvl="5" w:tplc="040E001B" w:tentative="1">
      <w:start w:val="1"/>
      <w:numFmt w:val="lowerRoman"/>
      <w:lvlText w:val="%6."/>
      <w:lvlJc w:val="right"/>
      <w:pPr>
        <w:ind w:left="6120" w:hanging="180"/>
      </w:pPr>
    </w:lvl>
    <w:lvl w:ilvl="6" w:tplc="040E000F" w:tentative="1">
      <w:start w:val="1"/>
      <w:numFmt w:val="decimal"/>
      <w:lvlText w:val="%7."/>
      <w:lvlJc w:val="left"/>
      <w:pPr>
        <w:ind w:left="6840" w:hanging="360"/>
      </w:pPr>
    </w:lvl>
    <w:lvl w:ilvl="7" w:tplc="040E0019" w:tentative="1">
      <w:start w:val="1"/>
      <w:numFmt w:val="lowerLetter"/>
      <w:lvlText w:val="%8."/>
      <w:lvlJc w:val="left"/>
      <w:pPr>
        <w:ind w:left="7560" w:hanging="360"/>
      </w:pPr>
    </w:lvl>
    <w:lvl w:ilvl="8" w:tplc="040E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43BB19F8"/>
    <w:multiLevelType w:val="hybridMultilevel"/>
    <w:tmpl w:val="FA620E2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%2. szakasz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E6F6D8C"/>
    <w:multiLevelType w:val="hybridMultilevel"/>
    <w:tmpl w:val="C6982762"/>
    <w:lvl w:ilvl="0" w:tplc="238E6C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49327836">
    <w:abstractNumId w:val="13"/>
  </w:num>
  <w:num w:numId="2" w16cid:durableId="1851064543">
    <w:abstractNumId w:val="15"/>
  </w:num>
  <w:num w:numId="3" w16cid:durableId="1520393736">
    <w:abstractNumId w:val="12"/>
  </w:num>
  <w:num w:numId="4" w16cid:durableId="538788013">
    <w:abstractNumId w:val="9"/>
  </w:num>
  <w:num w:numId="5" w16cid:durableId="1125276019">
    <w:abstractNumId w:val="7"/>
  </w:num>
  <w:num w:numId="6" w16cid:durableId="747575433">
    <w:abstractNumId w:val="6"/>
  </w:num>
  <w:num w:numId="7" w16cid:durableId="740099464">
    <w:abstractNumId w:val="5"/>
  </w:num>
  <w:num w:numId="8" w16cid:durableId="871456489">
    <w:abstractNumId w:val="4"/>
  </w:num>
  <w:num w:numId="9" w16cid:durableId="1362709414">
    <w:abstractNumId w:val="8"/>
  </w:num>
  <w:num w:numId="10" w16cid:durableId="1047952408">
    <w:abstractNumId w:val="3"/>
  </w:num>
  <w:num w:numId="11" w16cid:durableId="1625889198">
    <w:abstractNumId w:val="2"/>
  </w:num>
  <w:num w:numId="12" w16cid:durableId="1914849334">
    <w:abstractNumId w:val="1"/>
  </w:num>
  <w:num w:numId="13" w16cid:durableId="1022781882">
    <w:abstractNumId w:val="0"/>
  </w:num>
  <w:num w:numId="14" w16cid:durableId="1251547237">
    <w:abstractNumId w:val="10"/>
  </w:num>
  <w:num w:numId="15" w16cid:durableId="697312505">
    <w:abstractNumId w:val="11"/>
  </w:num>
  <w:num w:numId="16" w16cid:durableId="8222374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6CF"/>
    <w:rsid w:val="00010291"/>
    <w:rsid w:val="00034346"/>
    <w:rsid w:val="000621E0"/>
    <w:rsid w:val="00087178"/>
    <w:rsid w:val="000D67E3"/>
    <w:rsid w:val="000E33EA"/>
    <w:rsid w:val="00134402"/>
    <w:rsid w:val="00144332"/>
    <w:rsid w:val="00154885"/>
    <w:rsid w:val="001570B2"/>
    <w:rsid w:val="001624C3"/>
    <w:rsid w:val="0016282D"/>
    <w:rsid w:val="00195F81"/>
    <w:rsid w:val="001A6EEA"/>
    <w:rsid w:val="001F75C5"/>
    <w:rsid w:val="00220400"/>
    <w:rsid w:val="00263075"/>
    <w:rsid w:val="002733AA"/>
    <w:rsid w:val="002A068F"/>
    <w:rsid w:val="00347A5B"/>
    <w:rsid w:val="00374F5F"/>
    <w:rsid w:val="0037583D"/>
    <w:rsid w:val="00381ECC"/>
    <w:rsid w:val="0039194A"/>
    <w:rsid w:val="003D36E8"/>
    <w:rsid w:val="00424AD1"/>
    <w:rsid w:val="004611DB"/>
    <w:rsid w:val="004F689B"/>
    <w:rsid w:val="0054297F"/>
    <w:rsid w:val="00550892"/>
    <w:rsid w:val="005940E5"/>
    <w:rsid w:val="00597C04"/>
    <w:rsid w:val="005B15E6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6E0BEE"/>
    <w:rsid w:val="00702AF8"/>
    <w:rsid w:val="00703542"/>
    <w:rsid w:val="00713F12"/>
    <w:rsid w:val="007322A5"/>
    <w:rsid w:val="007A4EDB"/>
    <w:rsid w:val="007F56CF"/>
    <w:rsid w:val="0083195F"/>
    <w:rsid w:val="00834305"/>
    <w:rsid w:val="008365E3"/>
    <w:rsid w:val="008417E8"/>
    <w:rsid w:val="00873417"/>
    <w:rsid w:val="00875C9D"/>
    <w:rsid w:val="00897FB4"/>
    <w:rsid w:val="008B0818"/>
    <w:rsid w:val="008C4708"/>
    <w:rsid w:val="00902A42"/>
    <w:rsid w:val="009124DD"/>
    <w:rsid w:val="009201DA"/>
    <w:rsid w:val="0094423C"/>
    <w:rsid w:val="00944FAE"/>
    <w:rsid w:val="0096131F"/>
    <w:rsid w:val="009661D9"/>
    <w:rsid w:val="00971CAF"/>
    <w:rsid w:val="009A28F7"/>
    <w:rsid w:val="009F791E"/>
    <w:rsid w:val="00A12D60"/>
    <w:rsid w:val="00A31D62"/>
    <w:rsid w:val="00A95506"/>
    <w:rsid w:val="00AB123B"/>
    <w:rsid w:val="00AB1B67"/>
    <w:rsid w:val="00B168F9"/>
    <w:rsid w:val="00B368A1"/>
    <w:rsid w:val="00B617C9"/>
    <w:rsid w:val="00B87D53"/>
    <w:rsid w:val="00B90655"/>
    <w:rsid w:val="00BD6DAD"/>
    <w:rsid w:val="00BE1D7E"/>
    <w:rsid w:val="00C332F5"/>
    <w:rsid w:val="00C65E4D"/>
    <w:rsid w:val="00C67FD5"/>
    <w:rsid w:val="00C902D2"/>
    <w:rsid w:val="00C93A32"/>
    <w:rsid w:val="00CC3876"/>
    <w:rsid w:val="00CE754C"/>
    <w:rsid w:val="00CF207A"/>
    <w:rsid w:val="00D529A9"/>
    <w:rsid w:val="00D63B4C"/>
    <w:rsid w:val="00DA3333"/>
    <w:rsid w:val="00DC1F2A"/>
    <w:rsid w:val="00E04625"/>
    <w:rsid w:val="00E21748"/>
    <w:rsid w:val="00E402F3"/>
    <w:rsid w:val="00E43EFE"/>
    <w:rsid w:val="00EF66E5"/>
    <w:rsid w:val="00F0092F"/>
    <w:rsid w:val="00F12A85"/>
    <w:rsid w:val="00F14D0E"/>
    <w:rsid w:val="00F15090"/>
    <w:rsid w:val="00F32264"/>
    <w:rsid w:val="00FE4633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78CE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hu-HU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3195F"/>
    <w:rPr>
      <w:rFonts w:asciiTheme="minorHAnsi" w:hAnsiTheme="minorHAnsi"/>
    </w:rPr>
  </w:style>
  <w:style w:type="paragraph" w:styleId="Cmsor1">
    <w:name w:val="heading 1"/>
    <w:basedOn w:val="Norml"/>
    <w:next w:val="Norml"/>
    <w:link w:val="Cmsor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Cmsor5">
    <w:name w:val="heading 5"/>
    <w:basedOn w:val="Norml"/>
    <w:next w:val="Norml"/>
    <w:link w:val="Cmsor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Cmsor8">
    <w:name w:val="heading 8"/>
    <w:basedOn w:val="Norml"/>
    <w:next w:val="Norml"/>
    <w:link w:val="Cmsor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CF207A"/>
    <w:rPr>
      <w:color w:val="595959" w:themeColor="text1" w:themeTint="A6"/>
    </w:rPr>
  </w:style>
  <w:style w:type="paragraph" w:styleId="Alcm">
    <w:name w:val="Subtitle"/>
    <w:basedOn w:val="Norml"/>
    <w:link w:val="Alcm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AlcmChar">
    <w:name w:val="Alcím Char"/>
    <w:basedOn w:val="Bekezdsalapbettpusa"/>
    <w:link w:val="Alcm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Cm">
    <w:name w:val="Title"/>
    <w:basedOn w:val="Norml"/>
    <w:link w:val="Cm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CmChar">
    <w:name w:val="Cím Char"/>
    <w:basedOn w:val="Bekezdsalapbettpusa"/>
    <w:link w:val="Cm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tum">
    <w:name w:val="Date"/>
    <w:basedOn w:val="Norml"/>
    <w:link w:val="D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tumChar">
    <w:name w:val="Dátum Char"/>
    <w:basedOn w:val="Bekezdsalapbettpusa"/>
    <w:link w:val="D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Idpont">
    <w:name w:val="Időpont"/>
    <w:basedOn w:val="Norm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Helyszn">
    <w:name w:val="Helyszín"/>
    <w:basedOn w:val="Norm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apcsolattartsiadatok">
    <w:name w:val="Kapcsolattartási adatok"/>
    <w:basedOn w:val="Norm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lfej">
    <w:name w:val="header"/>
    <w:basedOn w:val="Norml"/>
    <w:link w:val="lfejChar"/>
    <w:uiPriority w:val="99"/>
    <w:semiHidden/>
    <w:rsid w:val="001570B2"/>
    <w:pPr>
      <w:spacing w:after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F12A85"/>
    <w:rPr>
      <w:rFonts w:ascii="Bodoni MT" w:hAnsi="Bodoni MT"/>
      <w:sz w:val="22"/>
      <w:szCs w:val="21"/>
    </w:rPr>
  </w:style>
  <w:style w:type="paragraph" w:styleId="llb">
    <w:name w:val="footer"/>
    <w:basedOn w:val="Norml"/>
    <w:link w:val="llbChar"/>
    <w:uiPriority w:val="99"/>
    <w:semiHidden/>
    <w:rsid w:val="00E43EFE"/>
    <w:pPr>
      <w:spacing w:after="0"/>
    </w:pPr>
  </w:style>
  <w:style w:type="character" w:customStyle="1" w:styleId="llbChar">
    <w:name w:val="Élőláb Char"/>
    <w:basedOn w:val="Bekezdsalapbettpusa"/>
    <w:link w:val="llb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Cmsor1Char">
    <w:name w:val="Címsor 1 Char"/>
    <w:basedOn w:val="Bekezdsalapbettpusa"/>
    <w:link w:val="Cmsor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CF207A"/>
    <w:rPr>
      <w:i/>
      <w:iCs/>
      <w:color w:val="520010" w:themeColor="accent1" w:themeShade="80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CF207A"/>
    <w:pPr>
      <w:outlineLvl w:val="9"/>
    </w:pPr>
  </w:style>
  <w:style w:type="paragraph" w:styleId="Szvegblokk">
    <w:name w:val="Block Text"/>
    <w:basedOn w:val="Norm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iperhivatkozs">
    <w:name w:val="Hyperlink"/>
    <w:basedOn w:val="Bekezdsalapbettpusa"/>
    <w:uiPriority w:val="99"/>
    <w:unhideWhenUsed/>
    <w:rsid w:val="00CF207A"/>
    <w:rPr>
      <w:color w:val="520010" w:themeColor="accent1" w:themeShade="80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Rcsostblzat">
    <w:name w:val="Table Grid"/>
    <w:basedOn w:val="Normltblzat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blzatrcsos1vilgos1jellszn1">
    <w:name w:val="Táblázat (rácsos) 1 – világos – 1. jelölőszín1"/>
    <w:basedOn w:val="Normltblzat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blzatrcsos42jellszn1">
    <w:name w:val="Táblázat (rácsos) 4 – 2. jelölőszín1"/>
    <w:basedOn w:val="Normltblzat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incstrkz">
    <w:name w:val="No Spacing"/>
    <w:uiPriority w:val="98"/>
    <w:semiHidden/>
    <w:qFormat/>
    <w:rsid w:val="00A95506"/>
    <w:pPr>
      <w:spacing w:after="0"/>
    </w:pPr>
  </w:style>
  <w:style w:type="character" w:customStyle="1" w:styleId="Cmsor8Char">
    <w:name w:val="Címsor 8 Char"/>
    <w:basedOn w:val="Bekezdsalapbettpusa"/>
    <w:link w:val="Cmsor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B123B"/>
    <w:rPr>
      <w:sz w:val="22"/>
      <w:szCs w:val="1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AB123B"/>
    <w:rPr>
      <w:sz w:val="22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AB123B"/>
    <w:rPr>
      <w:sz w:val="22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B123B"/>
    <w:rPr>
      <w:sz w:val="22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B123B"/>
    <w:rPr>
      <w:sz w:val="22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B123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B123B"/>
    <w:rPr>
      <w:b/>
      <w:bCs/>
      <w:sz w:val="22"/>
      <w:szCs w:val="20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B123B"/>
    <w:rPr>
      <w:sz w:val="22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123B"/>
    <w:rPr>
      <w:sz w:val="22"/>
      <w:szCs w:val="20"/>
    </w:rPr>
  </w:style>
  <w:style w:type="character" w:styleId="HTML-kd">
    <w:name w:val="HTML Code"/>
    <w:basedOn w:val="Bekezdsalapbettpusa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billentyzet">
    <w:name w:val="HTML Keyboard"/>
    <w:basedOn w:val="Bekezdsalapbettpus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B123B"/>
    <w:rPr>
      <w:rFonts w:ascii="Consolas" w:hAnsi="Consolas"/>
      <w:sz w:val="22"/>
      <w:szCs w:val="20"/>
    </w:rPr>
  </w:style>
  <w:style w:type="character" w:styleId="HTML-rgp">
    <w:name w:val="HTML Typewriter"/>
    <w:basedOn w:val="Bekezdsalapbettpus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szvege">
    <w:name w:val="macro"/>
    <w:link w:val="Makrszvege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AB123B"/>
    <w:rPr>
      <w:rFonts w:ascii="Consolas" w:hAnsi="Consolas"/>
      <w:sz w:val="22"/>
      <w:szCs w:val="20"/>
    </w:rPr>
  </w:style>
  <w:style w:type="paragraph" w:styleId="Csakszveg">
    <w:name w:val="Plain Text"/>
    <w:basedOn w:val="Norml"/>
    <w:link w:val="Csakszveg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Bevezets">
    <w:name w:val="Bevezetés"/>
    <w:basedOn w:val="Norm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lelkiegeszsegert.hu/onismereti-csoportok.htm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ffernerlev\AppData\Roaming\Microsoft\Templates\Eleg&#225;ns%20tavaszi%20sz&#243;r&#243;lap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813653-22F5-41B3-90D4-0205A2A5E6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Elegáns tavaszi szórólap</Template>
  <TotalTime>0</TotalTime>
  <Pages>2</Pages>
  <Words>337</Words>
  <Characters>2329</Characters>
  <Application>Microsoft Office Word</Application>
  <DocSecurity>0</DocSecurity>
  <Lines>19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2023-05-02T09:58:00Z</dcterms:created>
  <dcterms:modified xsi:type="dcterms:W3CDTF">2023-05-02T09:58:00Z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